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38840" w14:textId="77777777" w:rsidR="000A737F" w:rsidRPr="00C03288" w:rsidRDefault="000A737F" w:rsidP="000A737F">
      <w:pPr>
        <w:rPr>
          <w:lang w:val="sk-SK"/>
        </w:rPr>
      </w:pPr>
    </w:p>
    <w:tbl>
      <w:tblPr>
        <w:tblW w:w="103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46"/>
        <w:gridCol w:w="3918"/>
      </w:tblGrid>
      <w:tr w:rsidR="000A737F" w:rsidRPr="00C03288" w14:paraId="33389C7B" w14:textId="77777777" w:rsidTr="00033343">
        <w:trPr>
          <w:cantSplit/>
          <w:trHeight w:hRule="exact" w:val="275"/>
        </w:trPr>
        <w:tc>
          <w:tcPr>
            <w:tcW w:w="0" w:type="auto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0FE9F78" w14:textId="77777777" w:rsidR="000A737F" w:rsidRPr="00C03288" w:rsidRDefault="000A737F" w:rsidP="00033343">
            <w:pPr>
              <w:rPr>
                <w:rFonts w:ascii="Arial" w:hAnsi="Arial"/>
                <w:b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 xml:space="preserve">Kandidovaná funkcia: </w:t>
            </w:r>
          </w:p>
        </w:tc>
      </w:tr>
      <w:tr w:rsidR="000A737F" w:rsidRPr="00C03288" w14:paraId="362D56EF" w14:textId="77777777" w:rsidTr="00033343">
        <w:trPr>
          <w:cantSplit/>
          <w:trHeight w:hRule="exact" w:val="238"/>
        </w:trPr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DD7F084" w14:textId="77777777" w:rsidR="000A737F" w:rsidRPr="00C03288" w:rsidRDefault="000A737F" w:rsidP="00033343">
            <w:pPr>
              <w:rPr>
                <w:rFonts w:ascii="Arial" w:hAnsi="Arial"/>
                <w:bCs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 xml:space="preserve">Priezvisko: 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032C146" w14:textId="77777777" w:rsidR="000A737F" w:rsidRPr="00C03288" w:rsidRDefault="000A737F" w:rsidP="00033343">
            <w:pPr>
              <w:rPr>
                <w:rFonts w:ascii="Arial" w:hAnsi="Arial"/>
                <w:bCs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 xml:space="preserve">Meno: </w:t>
            </w:r>
          </w:p>
        </w:tc>
      </w:tr>
      <w:tr w:rsidR="000A737F" w:rsidRPr="00C03288" w14:paraId="2FB738CD" w14:textId="77777777" w:rsidTr="00033343">
        <w:trPr>
          <w:cantSplit/>
          <w:trHeight w:hRule="exact" w:val="243"/>
        </w:trPr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46CEF60" w14:textId="77777777" w:rsidR="000A737F" w:rsidRPr="00C03288" w:rsidRDefault="000A737F" w:rsidP="00033343">
            <w:pPr>
              <w:rPr>
                <w:rFonts w:ascii="Arial" w:hAnsi="Arial"/>
                <w:bCs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>Rok narodenia:</w:t>
            </w:r>
            <w:r w:rsidR="00C03288">
              <w:rPr>
                <w:rFonts w:ascii="Arial" w:hAnsi="Arial"/>
                <w:b/>
                <w:lang w:val="sk-SK"/>
              </w:rPr>
              <w:t xml:space="preserve"> 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227E634" w14:textId="77777777" w:rsidR="000A737F" w:rsidRPr="00C03288" w:rsidRDefault="000A737F" w:rsidP="00033343">
            <w:pPr>
              <w:rPr>
                <w:rFonts w:ascii="Arial" w:hAnsi="Arial"/>
                <w:lang w:val="sk-SK"/>
              </w:rPr>
            </w:pPr>
            <w:r w:rsidRPr="00C03288">
              <w:rPr>
                <w:rFonts w:ascii="Arial" w:hAnsi="Arial"/>
                <w:b/>
                <w:bCs/>
                <w:lang w:val="sk-SK"/>
              </w:rPr>
              <w:t>Skautské meno:</w:t>
            </w:r>
            <w:r w:rsidR="00C03288">
              <w:rPr>
                <w:rFonts w:ascii="Arial" w:hAnsi="Arial"/>
                <w:b/>
                <w:bCs/>
                <w:lang w:val="sk-SK"/>
              </w:rPr>
              <w:t xml:space="preserve"> </w:t>
            </w:r>
          </w:p>
        </w:tc>
      </w:tr>
      <w:tr w:rsidR="000A737F" w:rsidRPr="00C03288" w14:paraId="03A9B1AE" w14:textId="77777777" w:rsidTr="00033343">
        <w:trPr>
          <w:cantSplit/>
          <w:trHeight w:hRule="exact" w:val="270"/>
        </w:trPr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0AD722" w14:textId="77777777" w:rsidR="000A737F" w:rsidRPr="00C03288" w:rsidRDefault="000A737F" w:rsidP="00033343">
            <w:pPr>
              <w:rPr>
                <w:rFonts w:ascii="Arial" w:hAnsi="Arial"/>
                <w:bCs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>Bydlisko:</w:t>
            </w:r>
            <w:r w:rsidR="00C03288">
              <w:rPr>
                <w:rFonts w:ascii="Arial" w:hAnsi="Arial"/>
                <w:b/>
                <w:lang w:val="sk-SK"/>
              </w:rPr>
              <w:t xml:space="preserve"> 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1EBF1D7" w14:textId="77777777" w:rsidR="000A737F" w:rsidRPr="00C03288" w:rsidRDefault="000A737F" w:rsidP="00033343">
            <w:pPr>
              <w:rPr>
                <w:rFonts w:ascii="Arial" w:hAnsi="Arial"/>
                <w:bCs/>
                <w:lang w:val="sk-SK"/>
              </w:rPr>
            </w:pPr>
            <w:r w:rsidRPr="00C03288">
              <w:rPr>
                <w:rFonts w:ascii="Arial" w:hAnsi="Arial"/>
                <w:b/>
                <w:bCs/>
                <w:lang w:val="sk-SK"/>
              </w:rPr>
              <w:t>Skautský zbor:</w:t>
            </w:r>
            <w:r w:rsidR="00C03288">
              <w:rPr>
                <w:rFonts w:ascii="Arial" w:hAnsi="Arial"/>
                <w:b/>
                <w:bCs/>
                <w:lang w:val="sk-SK"/>
              </w:rPr>
              <w:t xml:space="preserve"> </w:t>
            </w:r>
          </w:p>
        </w:tc>
      </w:tr>
      <w:tr w:rsidR="000A737F" w:rsidRPr="00C03288" w14:paraId="71AF4B6A" w14:textId="77777777" w:rsidTr="00033343">
        <w:trPr>
          <w:cantSplit/>
          <w:trHeight w:hRule="exact" w:val="245"/>
        </w:trPr>
        <w:tc>
          <w:tcPr>
            <w:tcW w:w="0" w:type="auto"/>
            <w:gridSpan w:val="2"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0121B55" w14:textId="77777777" w:rsidR="000A737F" w:rsidRPr="00C03288" w:rsidRDefault="000A737F" w:rsidP="00033343">
            <w:pPr>
              <w:rPr>
                <w:rFonts w:ascii="Arial" w:hAnsi="Arial"/>
                <w:b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>Zamestnanie:</w:t>
            </w:r>
            <w:r w:rsidR="00C03288">
              <w:rPr>
                <w:rFonts w:ascii="Arial" w:hAnsi="Arial"/>
                <w:b/>
                <w:lang w:val="sk-SK"/>
              </w:rPr>
              <w:t xml:space="preserve"> </w:t>
            </w:r>
          </w:p>
        </w:tc>
      </w:tr>
      <w:tr w:rsidR="000A737F" w:rsidRPr="00C03288" w14:paraId="606112CB" w14:textId="77777777" w:rsidTr="00033343">
        <w:trPr>
          <w:cantSplit/>
          <w:trHeight w:hRule="exact" w:val="253"/>
        </w:trPr>
        <w:tc>
          <w:tcPr>
            <w:tcW w:w="0" w:type="auto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ED22E8" w14:textId="77777777" w:rsidR="000A737F" w:rsidRPr="00C03288" w:rsidRDefault="000A737F" w:rsidP="00033343">
            <w:pPr>
              <w:rPr>
                <w:rFonts w:ascii="Arial" w:hAnsi="Arial"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 xml:space="preserve">Vzdelanie: </w:t>
            </w:r>
          </w:p>
        </w:tc>
      </w:tr>
      <w:tr w:rsidR="000A737F" w:rsidRPr="00C03288" w14:paraId="06404FC5" w14:textId="77777777" w:rsidTr="00033343">
        <w:trPr>
          <w:cantSplit/>
          <w:trHeight w:val="1152"/>
        </w:trPr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1AE0F9" w14:textId="77777777" w:rsidR="000A737F" w:rsidRPr="00033343" w:rsidRDefault="000A737F" w:rsidP="00033343">
            <w:pPr>
              <w:rPr>
                <w:rFonts w:ascii="Arial" w:hAnsi="Arial"/>
                <w:b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 xml:space="preserve">Prehľad doterajších činovníckych funkcií: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356129" w14:textId="77777777" w:rsidR="000A737F" w:rsidRPr="00C03288" w:rsidRDefault="000A737F" w:rsidP="00BE4F3C">
            <w:pPr>
              <w:rPr>
                <w:rFonts w:ascii="Arial" w:hAnsi="Arial"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>Vodcovská skúška (rok):</w:t>
            </w:r>
            <w:r w:rsidR="00C03288">
              <w:rPr>
                <w:rFonts w:ascii="Arial" w:hAnsi="Arial"/>
                <w:b/>
                <w:lang w:val="sk-SK"/>
              </w:rPr>
              <w:t xml:space="preserve"> </w:t>
            </w:r>
          </w:p>
          <w:p w14:paraId="73DD3E47" w14:textId="77777777" w:rsidR="000A737F" w:rsidRPr="00C03288" w:rsidRDefault="000A737F" w:rsidP="00BE4F3C">
            <w:pPr>
              <w:rPr>
                <w:rFonts w:ascii="Arial" w:hAnsi="Arial"/>
                <w:b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>LŠ, školenia, kurzy:</w:t>
            </w:r>
          </w:p>
          <w:p w14:paraId="09AB2893" w14:textId="77777777" w:rsidR="000A737F" w:rsidRPr="00926549" w:rsidRDefault="000A737F" w:rsidP="001B00B7">
            <w:pPr>
              <w:spacing w:after="0"/>
              <w:contextualSpacing/>
              <w:rPr>
                <w:rFonts w:ascii="Arial" w:hAnsi="Arial"/>
                <w:lang w:val="sk-SK"/>
              </w:rPr>
            </w:pPr>
          </w:p>
        </w:tc>
      </w:tr>
      <w:tr w:rsidR="000A737F" w:rsidRPr="00C03288" w14:paraId="11D751BB" w14:textId="77777777" w:rsidTr="00033343">
        <w:trPr>
          <w:trHeight w:hRule="exact" w:val="2068"/>
        </w:trPr>
        <w:tc>
          <w:tcPr>
            <w:tcW w:w="0" w:type="auto"/>
            <w:gridSpan w:val="2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6C40ED2A" w14:textId="77777777" w:rsidR="000A737F" w:rsidRPr="00C03288" w:rsidRDefault="000A737F" w:rsidP="00033343">
            <w:pPr>
              <w:rPr>
                <w:rFonts w:ascii="Arial" w:hAnsi="Arial"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 xml:space="preserve">Doterajšia práca v skautingu: </w:t>
            </w:r>
          </w:p>
        </w:tc>
      </w:tr>
      <w:tr w:rsidR="000A737F" w:rsidRPr="00C03288" w14:paraId="6E6702BA" w14:textId="77777777" w:rsidTr="00033343">
        <w:trPr>
          <w:cantSplit/>
          <w:trHeight w:hRule="exact" w:val="3169"/>
        </w:trPr>
        <w:tc>
          <w:tcPr>
            <w:tcW w:w="0" w:type="auto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C6734F3" w14:textId="77777777" w:rsidR="000A737F" w:rsidRPr="00033343" w:rsidRDefault="000A737F" w:rsidP="00033343">
            <w:pPr>
              <w:rPr>
                <w:rFonts w:ascii="Arial" w:hAnsi="Arial"/>
                <w:b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>Navrhované ciele, úlohy a riešenia vo funkcii:</w:t>
            </w:r>
          </w:p>
        </w:tc>
      </w:tr>
      <w:tr w:rsidR="000A737F" w:rsidRPr="00C03288" w14:paraId="3E92CB10" w14:textId="77777777" w:rsidTr="00033343">
        <w:trPr>
          <w:cantSplit/>
          <w:trHeight w:hRule="exact" w:val="858"/>
        </w:trPr>
        <w:tc>
          <w:tcPr>
            <w:tcW w:w="0" w:type="auto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E0791C" w14:textId="77777777" w:rsidR="000A737F" w:rsidRPr="00C03288" w:rsidRDefault="000A737F" w:rsidP="00033343">
            <w:pPr>
              <w:rPr>
                <w:rFonts w:ascii="Arial" w:hAnsi="Arial"/>
                <w:b/>
                <w:lang w:val="sk-SK"/>
              </w:rPr>
            </w:pPr>
            <w:r w:rsidRPr="00C03288">
              <w:rPr>
                <w:rFonts w:ascii="Arial" w:hAnsi="Arial"/>
                <w:b/>
                <w:lang w:val="sk-SK"/>
              </w:rPr>
              <w:t xml:space="preserve">Navrhovateľ: </w:t>
            </w:r>
          </w:p>
        </w:tc>
      </w:tr>
    </w:tbl>
    <w:p w14:paraId="2084FEE1" w14:textId="77777777" w:rsidR="00052A7F" w:rsidRPr="00C03288" w:rsidRDefault="00052A7F" w:rsidP="000A737F">
      <w:pPr>
        <w:rPr>
          <w:lang w:val="sk-SK"/>
        </w:rPr>
      </w:pPr>
    </w:p>
    <w:sectPr w:rsidR="00052A7F" w:rsidRPr="00C03288" w:rsidSect="00C2231F">
      <w:headerReference w:type="even" r:id="rId6"/>
      <w:headerReference w:type="default" r:id="rId7"/>
      <w:footerReference w:type="default" r:id="rId8"/>
      <w:headerReference w:type="first" r:id="rId9"/>
      <w:pgSz w:w="11900" w:h="16840" w:code="9"/>
      <w:pgMar w:top="357" w:right="567" w:bottom="719" w:left="567" w:header="709" w:footer="51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5E4A0" w14:textId="77777777" w:rsidR="00C2231F" w:rsidRDefault="00C2231F">
      <w:r>
        <w:separator/>
      </w:r>
    </w:p>
  </w:endnote>
  <w:endnote w:type="continuationSeparator" w:id="0">
    <w:p w14:paraId="7C141AD7" w14:textId="77777777" w:rsidR="00C2231F" w:rsidRDefault="00C22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35ED2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</w:p>
  <w:p w14:paraId="3A799460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</w:p>
  <w:p w14:paraId="653E0AE7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</w:p>
  <w:p w14:paraId="18352C91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</w:p>
  <w:p w14:paraId="4AFB78B0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</w:p>
  <w:p w14:paraId="2C51D2C1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</w:p>
  <w:p w14:paraId="5A0EEF48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  <w:r w:rsidRPr="00184B20">
      <w:rPr>
        <w:sz w:val="16"/>
        <w:szCs w:val="16"/>
        <w:lang w:val="sk-SK"/>
      </w:rPr>
      <w:t>Poslaním skautingu je prispieť k plnému rozvoju mladého človeka.</w:t>
    </w:r>
  </w:p>
  <w:p w14:paraId="09FE8DB4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  <w:r w:rsidRPr="00184B20">
      <w:rPr>
        <w:sz w:val="16"/>
        <w:szCs w:val="16"/>
        <w:lang w:val="sk-SK"/>
      </w:rPr>
      <w:t>Rozvíjame jeho vedomosti, schopnosti a postoje v telesnej, intelektuálnej, citovej, sociálnej, duchovnej a charakterovej oblasti.</w:t>
    </w:r>
  </w:p>
  <w:p w14:paraId="058EDF20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  <w:r w:rsidRPr="00184B20">
      <w:rPr>
        <w:sz w:val="16"/>
        <w:szCs w:val="16"/>
        <w:lang w:val="sk-SK"/>
      </w:rPr>
      <w:t>Slovenský skauting je členom svetových organizácií WOSM a WAGGGS.</w:t>
    </w:r>
  </w:p>
  <w:p w14:paraId="551292F5" w14:textId="77777777" w:rsidR="00052A7F" w:rsidRPr="00184B20" w:rsidRDefault="00052A7F" w:rsidP="00052A7F">
    <w:pPr>
      <w:spacing w:after="0"/>
      <w:ind w:right="-34"/>
      <w:jc w:val="center"/>
      <w:rPr>
        <w:sz w:val="16"/>
        <w:szCs w:val="16"/>
        <w:lang w:val="sk-SK"/>
      </w:rPr>
    </w:pPr>
  </w:p>
  <w:p w14:paraId="449CB405" w14:textId="77777777" w:rsidR="00052A7F" w:rsidRPr="00184B20" w:rsidRDefault="00AA4B68" w:rsidP="00052A7F">
    <w:pPr>
      <w:spacing w:after="0"/>
      <w:ind w:right="-34"/>
      <w:jc w:val="center"/>
      <w:rPr>
        <w:sz w:val="16"/>
        <w:szCs w:val="16"/>
        <w:lang w:val="sk-SK"/>
      </w:rPr>
    </w:pPr>
    <w:r>
      <w:rPr>
        <w:noProof/>
        <w:sz w:val="16"/>
        <w:szCs w:val="16"/>
        <w:lang w:val="sk-SK" w:eastAsia="sk-SK"/>
      </w:rPr>
      <w:drawing>
        <wp:inline distT="0" distB="0" distL="0" distR="0" wp14:anchorId="55886632" wp14:editId="6CC56194">
          <wp:extent cx="457200" cy="457200"/>
          <wp:effectExtent l="0" t="0" r="0" b="0"/>
          <wp:docPr id="2" name="Picture 7" descr="wosm brown 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wosm brown panto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52A7F" w:rsidRPr="00184B20">
      <w:rPr>
        <w:noProof/>
        <w:sz w:val="16"/>
        <w:szCs w:val="16"/>
      </w:rPr>
      <w:t xml:space="preserve">           </w:t>
    </w:r>
    <w:r>
      <w:rPr>
        <w:noProof/>
        <w:sz w:val="16"/>
        <w:szCs w:val="16"/>
        <w:lang w:val="sk-SK" w:eastAsia="sk-SK"/>
      </w:rPr>
      <w:drawing>
        <wp:inline distT="0" distB="0" distL="0" distR="0" wp14:anchorId="6B3D6DAA" wp14:editId="2EA4F930">
          <wp:extent cx="466090" cy="466090"/>
          <wp:effectExtent l="0" t="0" r="0" b="0"/>
          <wp:docPr id="3" name="Picture 9" descr="wagggs brown 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wagggs brown pantone.jpg"/>
                  <pic:cNvPicPr>
                    <a:picLocks noChangeAspect="1" noChangeArrowheads="1"/>
                  </pic:cNvPicPr>
                </pic:nvPicPr>
                <pic:blipFill>
                  <a:blip r:embed="rId2"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090" cy="466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9E2EB" w14:textId="77777777" w:rsidR="00C2231F" w:rsidRDefault="00C2231F">
      <w:r>
        <w:separator/>
      </w:r>
    </w:p>
  </w:footnote>
  <w:footnote w:type="continuationSeparator" w:id="0">
    <w:p w14:paraId="4B76E332" w14:textId="77777777" w:rsidR="00C2231F" w:rsidRDefault="00C223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A3C2E" w14:textId="77777777" w:rsidR="00052A7F" w:rsidRDefault="005670BB">
    <w:pPr>
      <w:pStyle w:val="Hlavika"/>
    </w:pPr>
    <w:r>
      <w:rPr>
        <w:noProof/>
        <w:lang w:val="sk-SK" w:eastAsia="sk-SK"/>
      </w:rPr>
      <w:drawing>
        <wp:anchor distT="0" distB="0" distL="114300" distR="114300" simplePos="0" relativeHeight="251659264" behindDoc="1" locked="0" layoutInCell="0" allowOverlap="1" wp14:anchorId="0115BF8B" wp14:editId="3A61DB3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828155" cy="5676900"/>
          <wp:effectExtent l="0" t="0" r="0" b="0"/>
          <wp:wrapNone/>
          <wp:docPr id="5" name="Obrázok 5" descr="postavicka hlpa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postavicka hlpa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8155" cy="567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231F">
      <w:rPr>
        <w:noProof/>
        <w:lang w:val="cs-CZ" w:eastAsia="cs-CZ"/>
      </w:rPr>
      <w:pict w14:anchorId="57247F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538.15pt;height:403.6pt;z-index:-25165926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Modré vrcholk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5890E" w14:textId="77777777" w:rsidR="00052A7F" w:rsidRDefault="00981802" w:rsidP="00981802">
    <w:pPr>
      <w:tabs>
        <w:tab w:val="center" w:pos="5400"/>
        <w:tab w:val="left" w:pos="9238"/>
      </w:tabs>
      <w:spacing w:after="0"/>
      <w:ind w:right="-34"/>
      <w:rPr>
        <w:rFonts w:ascii="Times New Roman" w:hAnsi="Times New Roman"/>
        <w:color w:val="862300"/>
        <w:sz w:val="16"/>
        <w:szCs w:val="16"/>
      </w:rPr>
    </w:pPr>
    <w:r>
      <w:rPr>
        <w:rFonts w:ascii="Times New Roman" w:hAnsi="Times New Roman"/>
        <w:color w:val="862300"/>
        <w:sz w:val="16"/>
        <w:szCs w:val="16"/>
      </w:rPr>
      <w:tab/>
    </w:r>
    <w:r w:rsidR="00AA4B68">
      <w:rPr>
        <w:rFonts w:ascii="Times New Roman" w:hAnsi="Times New Roman"/>
        <w:noProof/>
        <w:color w:val="862300"/>
        <w:sz w:val="16"/>
        <w:szCs w:val="16"/>
        <w:lang w:val="sk-SK" w:eastAsia="sk-SK"/>
      </w:rPr>
      <w:drawing>
        <wp:inline distT="0" distB="0" distL="0" distR="0" wp14:anchorId="1E025C19" wp14:editId="5B93F0C4">
          <wp:extent cx="3597275" cy="854075"/>
          <wp:effectExtent l="0" t="0" r="3175" b="3175"/>
          <wp:docPr id="1" name="Obrázok 1" descr="lalia_SLSK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alia_SLSK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97275" cy="854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hAnsi="Times New Roman"/>
        <w:color w:val="862300"/>
        <w:sz w:val="16"/>
        <w:szCs w:val="16"/>
      </w:rPr>
      <w:tab/>
    </w:r>
  </w:p>
  <w:p w14:paraId="5757A784" w14:textId="77777777" w:rsidR="00981802" w:rsidRDefault="00981802" w:rsidP="00052A7F">
    <w:pPr>
      <w:spacing w:after="0"/>
      <w:ind w:right="-34"/>
      <w:jc w:val="center"/>
      <w:rPr>
        <w:rFonts w:ascii="Times New Roman" w:hAnsi="Times New Roman"/>
        <w:color w:val="862300"/>
        <w:sz w:val="16"/>
        <w:szCs w:val="16"/>
      </w:rPr>
    </w:pPr>
  </w:p>
  <w:p w14:paraId="58C24D17" w14:textId="77777777" w:rsidR="00052A7F" w:rsidRDefault="00052A7F" w:rsidP="00052A7F">
    <w:pPr>
      <w:spacing w:after="0"/>
      <w:ind w:right="-34"/>
      <w:jc w:val="center"/>
      <w:rPr>
        <w:color w:val="862300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E93BB" w14:textId="77777777" w:rsidR="00052A7F" w:rsidRDefault="005670BB">
    <w:pPr>
      <w:pStyle w:val="Hlavika"/>
    </w:pPr>
    <w:r>
      <w:rPr>
        <w:noProof/>
        <w:lang w:val="sk-SK" w:eastAsia="sk-SK"/>
      </w:rPr>
      <w:drawing>
        <wp:anchor distT="0" distB="0" distL="114300" distR="114300" simplePos="0" relativeHeight="251658240" behindDoc="1" locked="0" layoutInCell="0" allowOverlap="1" wp14:anchorId="09F8659B" wp14:editId="195EA38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828155" cy="5676900"/>
          <wp:effectExtent l="0" t="0" r="0" b="0"/>
          <wp:wrapNone/>
          <wp:docPr id="4" name="Obrázok 4" descr="postavicka hlpa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postavicka hlpa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8155" cy="567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231F">
      <w:rPr>
        <w:noProof/>
        <w:lang w:val="cs-CZ" w:eastAsia="cs-CZ"/>
      </w:rPr>
      <w:pict w14:anchorId="5EB36E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38.15pt;height:403.6pt;z-index:-25166028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Modré vrcholky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B68"/>
    <w:rsid w:val="00025CA2"/>
    <w:rsid w:val="00033343"/>
    <w:rsid w:val="00052A7F"/>
    <w:rsid w:val="00074970"/>
    <w:rsid w:val="000A737F"/>
    <w:rsid w:val="000A7D29"/>
    <w:rsid w:val="000B379B"/>
    <w:rsid w:val="00184B20"/>
    <w:rsid w:val="0019650D"/>
    <w:rsid w:val="001B00B7"/>
    <w:rsid w:val="001E4A73"/>
    <w:rsid w:val="00303E00"/>
    <w:rsid w:val="00334A6B"/>
    <w:rsid w:val="00335889"/>
    <w:rsid w:val="003D1A53"/>
    <w:rsid w:val="003E4AD3"/>
    <w:rsid w:val="004D5C12"/>
    <w:rsid w:val="004F46EA"/>
    <w:rsid w:val="00522E06"/>
    <w:rsid w:val="00527604"/>
    <w:rsid w:val="00540EEE"/>
    <w:rsid w:val="005670BB"/>
    <w:rsid w:val="005D6352"/>
    <w:rsid w:val="005E123E"/>
    <w:rsid w:val="00651BE8"/>
    <w:rsid w:val="006B71EB"/>
    <w:rsid w:val="006F7399"/>
    <w:rsid w:val="00747B31"/>
    <w:rsid w:val="007B380F"/>
    <w:rsid w:val="007B7A1A"/>
    <w:rsid w:val="007C71CB"/>
    <w:rsid w:val="00822D8D"/>
    <w:rsid w:val="00926549"/>
    <w:rsid w:val="00952ADF"/>
    <w:rsid w:val="00960681"/>
    <w:rsid w:val="00981802"/>
    <w:rsid w:val="009A1EB1"/>
    <w:rsid w:val="00AA4B68"/>
    <w:rsid w:val="00B246FA"/>
    <w:rsid w:val="00B45F45"/>
    <w:rsid w:val="00C03288"/>
    <w:rsid w:val="00C2231F"/>
    <w:rsid w:val="00CA61DB"/>
    <w:rsid w:val="00D52A18"/>
    <w:rsid w:val="00DF2714"/>
    <w:rsid w:val="00EB2B82"/>
    <w:rsid w:val="00F72FA6"/>
    <w:rsid w:val="00F9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FABD00B"/>
  <w15:docId w15:val="{42066392-A93A-784F-8186-53F19277D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3691F"/>
    <w:pPr>
      <w:spacing w:after="200"/>
    </w:pPr>
    <w:rPr>
      <w:rFonts w:ascii="Verdana" w:hAnsi="Verdana"/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E16A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E16A1"/>
    <w:pPr>
      <w:tabs>
        <w:tab w:val="center" w:pos="4536"/>
        <w:tab w:val="right" w:pos="9072"/>
      </w:tabs>
    </w:pPr>
  </w:style>
  <w:style w:type="character" w:styleId="Hypertextovprepojenie">
    <w:name w:val="Hyperlink"/>
    <w:basedOn w:val="Predvolenpsmoodseku"/>
    <w:rsid w:val="002B631D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670BB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670BB"/>
    <w:rPr>
      <w:rFonts w:ascii="Tahoma" w:hAnsi="Tahoma" w:cs="Tahoma"/>
      <w:sz w:val="16"/>
      <w:szCs w:val="16"/>
      <w:lang w:val="en-US" w:eastAsia="en-US"/>
    </w:rPr>
  </w:style>
  <w:style w:type="paragraph" w:styleId="Nzov">
    <w:name w:val="Title"/>
    <w:basedOn w:val="Normlny"/>
    <w:link w:val="NzovChar"/>
    <w:qFormat/>
    <w:rsid w:val="000A737F"/>
    <w:pPr>
      <w:spacing w:after="0"/>
      <w:jc w:val="center"/>
    </w:pPr>
    <w:rPr>
      <w:rFonts w:ascii="Arial" w:eastAsia="Times New Roman" w:hAnsi="Arial"/>
      <w:b/>
      <w:bCs/>
      <w:sz w:val="32"/>
      <w:szCs w:val="24"/>
      <w:lang w:val="sk-SK" w:eastAsia="sk-SK"/>
    </w:rPr>
  </w:style>
  <w:style w:type="character" w:customStyle="1" w:styleId="NzovChar">
    <w:name w:val="Názov Char"/>
    <w:basedOn w:val="Predvolenpsmoodseku"/>
    <w:link w:val="Nzov"/>
    <w:rsid w:val="000A737F"/>
    <w:rPr>
      <w:rFonts w:ascii="Arial" w:eastAsia="Times New Roman" w:hAnsi="Arial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raj%20Lizak\Documents\hlavickovy_papier_SK_CB_2015%20(2)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C:\Users\Juraj Lizak\Documents\hlavickovy_papier_SK_CB_2015 (2).dot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balaz@ruzomberok.sk</dc:creator>
  <cp:lastModifiedBy>durina l</cp:lastModifiedBy>
  <cp:revision>2</cp:revision>
  <cp:lastPrinted>1900-12-31T23:00:00Z</cp:lastPrinted>
  <dcterms:created xsi:type="dcterms:W3CDTF">2023-12-28T17:58:00Z</dcterms:created>
  <dcterms:modified xsi:type="dcterms:W3CDTF">2023-12-28T17:58:00Z</dcterms:modified>
</cp:coreProperties>
</file>